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C5F" w:rsidRPr="00513FEE" w:rsidRDefault="00E61ABE" w:rsidP="005040D7">
      <w:pPr>
        <w:jc w:val="center"/>
        <w:rPr>
          <w:rFonts w:eastAsia="Calibri" w:cstheme="minorHAnsi"/>
          <w:b/>
          <w:bCs/>
          <w:color w:val="A5A5A5"/>
          <w:sz w:val="28"/>
          <w:szCs w:val="28"/>
        </w:rPr>
      </w:pPr>
      <w:r w:rsidRPr="00513FEE">
        <w:rPr>
          <w:rFonts w:eastAsia="Calibri" w:cstheme="minorHAnsi"/>
          <w:b/>
          <w:bCs/>
          <w:color w:val="A5A5A5"/>
          <w:sz w:val="28"/>
          <w:szCs w:val="28"/>
        </w:rPr>
        <w:t>Anexo 1 – Modelo de solicitud</w:t>
      </w:r>
    </w:p>
    <w:p w:rsidR="00E61ABE" w:rsidRPr="00513FEE" w:rsidRDefault="00E61ABE" w:rsidP="00980C5F">
      <w:pPr>
        <w:rPr>
          <w:rFonts w:eastAsia="Calibri" w:cstheme="minorHAnsi"/>
          <w:sz w:val="24"/>
          <w:szCs w:val="24"/>
          <w:lang w:val="es-ES"/>
        </w:rPr>
      </w:pPr>
    </w:p>
    <w:p w:rsidR="00980C5F" w:rsidRPr="00513FEE" w:rsidRDefault="00980C5F" w:rsidP="00980C5F">
      <w:pPr>
        <w:spacing w:after="0"/>
        <w:jc w:val="center"/>
        <w:rPr>
          <w:rFonts w:eastAsia="Calibri" w:cstheme="minorHAnsi"/>
          <w:b/>
          <w:bCs/>
          <w:color w:val="A5A5A5"/>
          <w:sz w:val="36"/>
          <w:szCs w:val="36"/>
          <w:lang w:val="es-ES"/>
        </w:rPr>
      </w:pPr>
      <w:r w:rsidRPr="00513FEE">
        <w:rPr>
          <w:rFonts w:eastAsia="Calibri" w:cstheme="minorHAnsi"/>
          <w:b/>
          <w:bCs/>
          <w:color w:val="A5A5A5"/>
          <w:sz w:val="36"/>
          <w:szCs w:val="36"/>
          <w:lang w:val="es-ES"/>
        </w:rPr>
        <w:t>EMBRACE testing phase</w:t>
      </w:r>
    </w:p>
    <w:p w:rsidR="00980C5F" w:rsidRPr="00513FEE" w:rsidRDefault="009B67D2" w:rsidP="00980C5F">
      <w:pPr>
        <w:spacing w:after="0"/>
        <w:jc w:val="center"/>
        <w:rPr>
          <w:rFonts w:eastAsia="Calibri" w:cstheme="minorHAnsi"/>
          <w:b/>
          <w:bCs/>
          <w:color w:val="A5A5A5"/>
          <w:sz w:val="36"/>
          <w:szCs w:val="36"/>
          <w:lang w:val="es-ES"/>
        </w:rPr>
      </w:pPr>
      <w:r w:rsidRPr="00513FEE">
        <w:rPr>
          <w:rFonts w:eastAsia="Calibri" w:cstheme="minorHAnsi"/>
          <w:b/>
          <w:bCs/>
          <w:color w:val="A5A5A5"/>
          <w:sz w:val="36"/>
          <w:szCs w:val="36"/>
          <w:lang w:val="es-ES"/>
        </w:rPr>
        <w:t>Convocatoria para PYMEs</w:t>
      </w:r>
      <w:r w:rsidR="00980C5F" w:rsidRPr="00513FEE">
        <w:rPr>
          <w:rFonts w:eastAsia="Calibri" w:cstheme="minorHAnsi"/>
          <w:b/>
          <w:bCs/>
          <w:color w:val="A5A5A5"/>
          <w:sz w:val="36"/>
          <w:szCs w:val="36"/>
          <w:lang w:val="es-ES"/>
        </w:rPr>
        <w:t xml:space="preserve"> – </w:t>
      </w:r>
      <w:r w:rsidRPr="00513FEE">
        <w:rPr>
          <w:rFonts w:eastAsia="Calibri" w:cstheme="minorHAnsi"/>
          <w:b/>
          <w:bCs/>
          <w:color w:val="A5A5A5"/>
          <w:sz w:val="36"/>
          <w:szCs w:val="36"/>
          <w:lang w:val="es-ES"/>
        </w:rPr>
        <w:t>Modelo de solicitud</w:t>
      </w:r>
    </w:p>
    <w:p w:rsidR="009B67D2" w:rsidRPr="00513FEE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</w:p>
    <w:p w:rsidR="00980C5F" w:rsidRPr="00513FEE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Nombre de la PYME</w:t>
      </w:r>
      <w:r w:rsidR="00980C5F" w:rsidRPr="00513FEE">
        <w:rPr>
          <w:rFonts w:eastAsia="Calibri" w:cstheme="minorHAnsi"/>
          <w:b/>
          <w:bCs/>
          <w:sz w:val="24"/>
          <w:szCs w:val="24"/>
          <w:lang w:val="es-ES"/>
        </w:rPr>
        <w:t xml:space="preserve"> ________________________________________________________________</w:t>
      </w:r>
      <w:r w:rsidR="003A5E14">
        <w:rPr>
          <w:rFonts w:eastAsia="Calibri" w:cstheme="minorHAnsi"/>
          <w:b/>
          <w:bCs/>
          <w:sz w:val="24"/>
          <w:szCs w:val="24"/>
          <w:lang w:val="es-ES"/>
        </w:rPr>
        <w:t>________________</w:t>
      </w:r>
    </w:p>
    <w:p w:rsidR="00980C5F" w:rsidRPr="00513FEE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Dirección</w:t>
      </w:r>
      <w:r w:rsidR="00980C5F" w:rsidRPr="00513FEE">
        <w:rPr>
          <w:rFonts w:eastAsia="Calibri" w:cstheme="minorHAnsi"/>
          <w:b/>
          <w:bCs/>
          <w:sz w:val="24"/>
          <w:szCs w:val="24"/>
          <w:lang w:val="es-ES"/>
        </w:rPr>
        <w:t>________________________________________________________________________</w:t>
      </w:r>
    </w:p>
    <w:p w:rsidR="003A5E14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Representante legal</w:t>
      </w:r>
      <w:r w:rsidR="00980C5F" w:rsidRPr="00513FEE">
        <w:rPr>
          <w:rFonts w:eastAsia="Calibri" w:cstheme="minorHAnsi"/>
          <w:b/>
          <w:bCs/>
          <w:sz w:val="24"/>
          <w:szCs w:val="24"/>
          <w:lang w:val="es-ES"/>
        </w:rPr>
        <w:t xml:space="preserve"> _________________________________</w:t>
      </w:r>
      <w:r w:rsidR="003A5E14">
        <w:rPr>
          <w:rFonts w:eastAsia="Calibri" w:cstheme="minorHAnsi"/>
          <w:b/>
          <w:bCs/>
          <w:sz w:val="24"/>
          <w:szCs w:val="24"/>
          <w:lang w:val="es-ES"/>
        </w:rPr>
        <w:t>______________________________</w:t>
      </w:r>
    </w:p>
    <w:p w:rsidR="00980C5F" w:rsidRPr="00513FEE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C.I.F</w:t>
      </w:r>
      <w:r w:rsidR="00980C5F" w:rsidRPr="00513FEE">
        <w:rPr>
          <w:rFonts w:eastAsia="Calibri" w:cstheme="minorHAnsi"/>
          <w:b/>
          <w:bCs/>
          <w:sz w:val="24"/>
          <w:szCs w:val="24"/>
          <w:lang w:val="es-ES"/>
        </w:rPr>
        <w:t>____________________________</w:t>
      </w:r>
    </w:p>
    <w:p w:rsidR="009B67D2" w:rsidRPr="00513FEE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Persona de contacto</w:t>
      </w:r>
      <w:r w:rsidR="003A5E14">
        <w:rPr>
          <w:rFonts w:eastAsia="Calibri" w:cstheme="minorHAnsi"/>
          <w:b/>
          <w:bCs/>
          <w:sz w:val="24"/>
          <w:szCs w:val="24"/>
          <w:lang w:val="es-ES"/>
        </w:rPr>
        <w:t xml:space="preserve"> </w:t>
      </w:r>
      <w:r w:rsidR="00980C5F" w:rsidRPr="00513FEE">
        <w:rPr>
          <w:rFonts w:eastAsia="Calibri" w:cstheme="minorHAnsi"/>
          <w:b/>
          <w:bCs/>
          <w:sz w:val="24"/>
          <w:szCs w:val="24"/>
          <w:lang w:val="es-ES"/>
        </w:rPr>
        <w:t xml:space="preserve">__________________________________ </w:t>
      </w:r>
    </w:p>
    <w:p w:rsidR="009B67D2" w:rsidRPr="00513FEE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Teléfono</w:t>
      </w:r>
      <w:r w:rsidR="000536FD" w:rsidRPr="00513FEE">
        <w:rPr>
          <w:rFonts w:eastAsia="Calibri" w:cstheme="minorHAnsi"/>
          <w:b/>
          <w:bCs/>
          <w:sz w:val="24"/>
          <w:szCs w:val="24"/>
          <w:lang w:val="es-ES"/>
        </w:rPr>
        <w:t xml:space="preserve"> _____________________________ e</w:t>
      </w:r>
      <w:r w:rsidR="00980C5F" w:rsidRPr="00513FEE">
        <w:rPr>
          <w:rFonts w:eastAsia="Calibri" w:cstheme="minorHAnsi"/>
          <w:b/>
          <w:bCs/>
          <w:sz w:val="24"/>
          <w:szCs w:val="24"/>
          <w:lang w:val="es-ES"/>
        </w:rPr>
        <w:t>mail</w:t>
      </w:r>
      <w:r w:rsidR="00980C5F" w:rsidRPr="00513FEE">
        <w:rPr>
          <w:rFonts w:eastAsia="Calibri" w:cstheme="minorHAnsi"/>
          <w:sz w:val="24"/>
          <w:szCs w:val="24"/>
          <w:lang w:val="es-ES"/>
        </w:rPr>
        <w:t xml:space="preserve"> </w:t>
      </w:r>
      <w:r w:rsidR="00980C5F" w:rsidRPr="00513FEE">
        <w:rPr>
          <w:rFonts w:eastAsia="Calibri" w:cstheme="minorHAnsi"/>
          <w:b/>
          <w:bCs/>
          <w:sz w:val="24"/>
          <w:szCs w:val="24"/>
          <w:lang w:val="es-ES"/>
        </w:rPr>
        <w:t>__________________________</w:t>
      </w:r>
      <w:r w:rsidR="003A5E14">
        <w:rPr>
          <w:rFonts w:eastAsia="Calibri" w:cstheme="minorHAnsi"/>
          <w:b/>
          <w:bCs/>
          <w:sz w:val="24"/>
          <w:szCs w:val="24"/>
          <w:lang w:val="es-ES"/>
        </w:rPr>
        <w:t>____________</w:t>
      </w:r>
    </w:p>
    <w:p w:rsidR="00980C5F" w:rsidRPr="00513FEE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Página web</w:t>
      </w:r>
      <w:r w:rsidR="003A5E14">
        <w:rPr>
          <w:rFonts w:eastAsia="Calibri" w:cstheme="minorHAnsi"/>
          <w:b/>
          <w:bCs/>
          <w:sz w:val="24"/>
          <w:szCs w:val="24"/>
          <w:lang w:val="es-ES"/>
        </w:rPr>
        <w:t xml:space="preserve"> </w:t>
      </w:r>
      <w:r w:rsidR="003A5E14" w:rsidRPr="00513FEE">
        <w:rPr>
          <w:rFonts w:eastAsia="Calibri" w:cstheme="minorHAnsi"/>
          <w:b/>
          <w:bCs/>
          <w:sz w:val="24"/>
          <w:szCs w:val="24"/>
          <w:lang w:val="es-ES"/>
        </w:rPr>
        <w:t>__________________________</w:t>
      </w:r>
      <w:r w:rsidR="003A5E14">
        <w:rPr>
          <w:rFonts w:eastAsia="Calibri" w:cstheme="minorHAnsi"/>
          <w:b/>
          <w:bCs/>
          <w:sz w:val="24"/>
          <w:szCs w:val="24"/>
          <w:lang w:val="es-ES"/>
        </w:rPr>
        <w:t>____________</w:t>
      </w:r>
    </w:p>
    <w:p w:rsidR="00980C5F" w:rsidRPr="00513FEE" w:rsidRDefault="00980C5F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eastAsia="Calibri" w:cstheme="minorHAnsi"/>
          <w:sz w:val="24"/>
          <w:szCs w:val="24"/>
          <w:lang w:val="es-ES"/>
        </w:rPr>
      </w:pPr>
    </w:p>
    <w:p w:rsidR="00980C5F" w:rsidRPr="00513FEE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 xml:space="preserve">Si la Economía Circular se define como un modelo donde los productos se reparan, reutilizan o reciclan en lugar de desecharse y los materiales de los residuos son aprovechados ¿cómo de avanzada calificaría la estrategia de su negocio en Economía Circular? </w:t>
      </w:r>
    </w:p>
    <w:p w:rsidR="00980C5F" w:rsidRPr="00513FEE" w:rsidRDefault="009B67D2" w:rsidP="00980C5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Muy avanzada</w:t>
      </w:r>
    </w:p>
    <w:p w:rsidR="00980C5F" w:rsidRPr="00513FEE" w:rsidRDefault="00980C5F" w:rsidP="00980C5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A</w:t>
      </w:r>
      <w:r w:rsidR="009B67D2" w:rsidRPr="00513FEE">
        <w:rPr>
          <w:rFonts w:eastAsia="Calibri" w:cstheme="minorHAnsi"/>
          <w:sz w:val="24"/>
          <w:szCs w:val="24"/>
          <w:lang w:val="en-US"/>
        </w:rPr>
        <w:t>vanzada</w:t>
      </w:r>
    </w:p>
    <w:p w:rsidR="00980C5F" w:rsidRPr="00513FEE" w:rsidRDefault="009B67D2" w:rsidP="00980C5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Mejorando</w:t>
      </w:r>
    </w:p>
    <w:p w:rsidR="00980C5F" w:rsidRPr="00513FEE" w:rsidRDefault="009B67D2" w:rsidP="00980C5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Dando los primeros pasos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He escuchado hablar de ello y estoy interesado en saber más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No tengo un conocimiento real de la Economía Circular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No creo que los principios de la Economía Circular se puedan aplicar a mi organización</w:t>
      </w:r>
    </w:p>
    <w:p w:rsidR="00980C5F" w:rsidRPr="00513FEE" w:rsidRDefault="00980C5F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eastAsia="Calibri" w:cstheme="minorHAnsi"/>
          <w:sz w:val="24"/>
          <w:szCs w:val="24"/>
          <w:lang w:val="es-ES"/>
        </w:rPr>
      </w:pPr>
    </w:p>
    <w:p w:rsidR="00980C5F" w:rsidRPr="00513FEE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De las siguientes actuaciones de la fase piloto ¿en cuál está interesado? Puede seleccionar más de una</w:t>
      </w:r>
    </w:p>
    <w:p w:rsidR="00980C5F" w:rsidRPr="00513FEE" w:rsidRDefault="009B67D2" w:rsidP="00980C5F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Sesiones de formación en Economía Circular y conceptos relativos con la eco-innovación</w:t>
      </w:r>
    </w:p>
    <w:p w:rsidR="009B67D2" w:rsidRPr="00513FEE" w:rsidRDefault="009B67D2" w:rsidP="009B67D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 xml:space="preserve">Asistencia personalizada para desarrollar nuevos modelos de negocio basados en los principios de eco-innovación. </w:t>
      </w:r>
    </w:p>
    <w:p w:rsidR="00980C5F" w:rsidRPr="00513FEE" w:rsidRDefault="009B67D2" w:rsidP="00980C5F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GB"/>
        </w:rPr>
        <w:t>Visitas de estudio</w:t>
      </w:r>
    </w:p>
    <w:p w:rsidR="00980C5F" w:rsidRPr="00513FEE" w:rsidRDefault="009B67D2" w:rsidP="00980C5F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 xml:space="preserve">World café dirigidos tanto a las PYMEs como a otro tipo de </w:t>
      </w:r>
      <w:r w:rsidR="003A5E14" w:rsidRPr="00513FEE">
        <w:rPr>
          <w:rFonts w:eastAsia="Calibri" w:cstheme="minorHAnsi"/>
          <w:sz w:val="24"/>
          <w:szCs w:val="24"/>
          <w:lang w:val="es-ES"/>
        </w:rPr>
        <w:t>actores</w:t>
      </w:r>
      <w:r w:rsidRPr="00513FEE">
        <w:rPr>
          <w:rFonts w:eastAsia="Calibri" w:cstheme="minorHAnsi"/>
          <w:sz w:val="24"/>
          <w:szCs w:val="24"/>
          <w:lang w:val="es-ES"/>
        </w:rPr>
        <w:t xml:space="preserve"> relevantes para promover el conocimiento mutuo y la cooperación con miembros de los sectores Agroalimentario y del Vino</w:t>
      </w:r>
    </w:p>
    <w:p w:rsidR="00980C5F" w:rsidRPr="00513FEE" w:rsidRDefault="00980C5F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eastAsia="Calibri" w:cstheme="minorHAnsi"/>
          <w:sz w:val="24"/>
          <w:szCs w:val="24"/>
          <w:lang w:val="es-ES"/>
        </w:rPr>
      </w:pPr>
    </w:p>
    <w:p w:rsidR="00386371" w:rsidRDefault="00386371">
      <w:pPr>
        <w:rPr>
          <w:rFonts w:eastAsia="Calibri" w:cstheme="minorHAnsi"/>
          <w:sz w:val="24"/>
          <w:szCs w:val="24"/>
          <w:lang w:val="es-ES"/>
        </w:rPr>
      </w:pPr>
      <w:r>
        <w:rPr>
          <w:rFonts w:eastAsia="Calibri" w:cstheme="minorHAnsi"/>
          <w:sz w:val="24"/>
          <w:szCs w:val="24"/>
          <w:lang w:val="es-ES"/>
        </w:rPr>
        <w:t>Para la formación, seleccione una opción:</w:t>
      </w:r>
    </w:p>
    <w:p w:rsidR="00386371" w:rsidRDefault="00386371" w:rsidP="00386371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Calibri" w:cstheme="minorHAnsi"/>
          <w:sz w:val="24"/>
          <w:szCs w:val="24"/>
          <w:lang w:val="es-ES"/>
        </w:rPr>
      </w:pPr>
      <w:r w:rsidRPr="00386371">
        <w:rPr>
          <w:rFonts w:eastAsia="Calibri" w:cstheme="minorHAnsi"/>
          <w:sz w:val="24"/>
          <w:szCs w:val="24"/>
          <w:lang w:val="es-ES"/>
        </w:rPr>
        <w:t xml:space="preserve">Lunes 16 de septiembre </w:t>
      </w:r>
      <w:r>
        <w:rPr>
          <w:rFonts w:eastAsia="Calibri" w:cstheme="minorHAnsi"/>
          <w:sz w:val="24"/>
          <w:szCs w:val="24"/>
          <w:lang w:val="es-ES"/>
        </w:rPr>
        <w:t>(8h).</w:t>
      </w:r>
    </w:p>
    <w:p w:rsidR="00386371" w:rsidRPr="00386371" w:rsidRDefault="00386371" w:rsidP="00386371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Calibri" w:cstheme="minorHAnsi"/>
          <w:sz w:val="24"/>
          <w:szCs w:val="24"/>
          <w:lang w:val="es-ES"/>
        </w:rPr>
      </w:pPr>
      <w:r w:rsidRPr="00386371">
        <w:rPr>
          <w:rFonts w:eastAsia="Calibri" w:cstheme="minorHAnsi"/>
          <w:sz w:val="24"/>
          <w:szCs w:val="24"/>
          <w:lang w:val="es-ES"/>
        </w:rPr>
        <w:t xml:space="preserve">Lunes 16 de septiembre (4h) </w:t>
      </w:r>
      <w:r>
        <w:rPr>
          <w:rFonts w:eastAsia="Calibri" w:cstheme="minorHAnsi"/>
          <w:sz w:val="24"/>
          <w:szCs w:val="24"/>
          <w:lang w:val="es-ES"/>
        </w:rPr>
        <w:t xml:space="preserve">tarde </w:t>
      </w:r>
      <w:r w:rsidRPr="00386371">
        <w:rPr>
          <w:rFonts w:eastAsia="Calibri" w:cstheme="minorHAnsi"/>
          <w:sz w:val="24"/>
          <w:szCs w:val="24"/>
          <w:lang w:val="es-ES"/>
        </w:rPr>
        <w:t>y martes 17 de septiembre (4h)</w:t>
      </w:r>
      <w:r>
        <w:rPr>
          <w:rFonts w:eastAsia="Calibri" w:cstheme="minorHAnsi"/>
          <w:sz w:val="24"/>
          <w:szCs w:val="24"/>
          <w:lang w:val="es-ES"/>
        </w:rPr>
        <w:t xml:space="preserve"> mañana.</w:t>
      </w:r>
    </w:p>
    <w:p w:rsidR="00386371" w:rsidRDefault="00386371">
      <w:pPr>
        <w:rPr>
          <w:rFonts w:eastAsia="Calibri" w:cstheme="minorHAnsi"/>
          <w:sz w:val="24"/>
          <w:szCs w:val="24"/>
          <w:lang w:val="es-ES"/>
        </w:rPr>
      </w:pPr>
    </w:p>
    <w:p w:rsidR="003A5E14" w:rsidRDefault="003A5E14">
      <w:pPr>
        <w:rPr>
          <w:rFonts w:eastAsia="Calibri" w:cstheme="minorHAnsi"/>
          <w:sz w:val="24"/>
          <w:szCs w:val="24"/>
          <w:lang w:val="es-ES"/>
        </w:rPr>
      </w:pPr>
      <w:r>
        <w:rPr>
          <w:rFonts w:eastAsia="Calibri" w:cstheme="minorHAnsi"/>
          <w:sz w:val="24"/>
          <w:szCs w:val="24"/>
          <w:lang w:val="es-ES"/>
        </w:rPr>
        <w:br w:type="page"/>
      </w:r>
    </w:p>
    <w:p w:rsidR="000536FD" w:rsidRPr="00513FEE" w:rsidRDefault="000536FD" w:rsidP="003A5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</w:p>
    <w:p w:rsidR="00980C5F" w:rsidRPr="00513FEE" w:rsidRDefault="009B67D2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¿En cuál de los siguientes conceptos relacionados con la Economía Circular está interesado? Puede seleccionar más de uno</w:t>
      </w:r>
    </w:p>
    <w:p w:rsidR="00980C5F" w:rsidRPr="00513FEE" w:rsidRDefault="00980C5F" w:rsidP="009B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Incremento del reciclado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Uso reducido de materiales vírgenes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Mayor colaboración en la cadena de suministro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Desarrollo de nuevos modelos de negocio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Generar nuevos flujos de ingreso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Avanzar hacia la reparación y la recuperación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Re-diseñar / diseñar pensando en el desmontaje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Conseguir un sistema de recogida/devolución para una mayor implicación de los clientes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Desarrollar esquemas de propiedad compartida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Reducir el riesgo de volatilidad en el precio de los materiales</w:t>
      </w:r>
    </w:p>
    <w:p w:rsidR="009B67D2" w:rsidRPr="00513FEE" w:rsidRDefault="009B67D2" w:rsidP="009B67D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Otras: _____________________________________________________________________</w:t>
      </w:r>
    </w:p>
    <w:p w:rsidR="009B67D2" w:rsidRPr="00513FEE" w:rsidRDefault="009B67D2" w:rsidP="009B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contextualSpacing/>
        <w:rPr>
          <w:rFonts w:eastAsia="Calibri" w:cstheme="minorHAnsi"/>
          <w:sz w:val="24"/>
          <w:szCs w:val="24"/>
          <w:lang w:val="en-US"/>
        </w:rPr>
      </w:pPr>
    </w:p>
    <w:p w:rsidR="00980C5F" w:rsidRPr="00513FEE" w:rsidRDefault="00980C5F" w:rsidP="00980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eastAsia="Calibri" w:cstheme="minorHAnsi"/>
          <w:sz w:val="24"/>
          <w:szCs w:val="24"/>
          <w:lang w:val="en-US"/>
        </w:rPr>
      </w:pPr>
    </w:p>
    <w:p w:rsidR="009B67D2" w:rsidRPr="00513FEE" w:rsidRDefault="009B67D2" w:rsidP="009B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Por favor, explique brevemente a qué se dedica la empresa y el posicionamiento de la marca, producto o servicio en el mercado y en la región</w:t>
      </w:r>
    </w:p>
    <w:p w:rsidR="009B67D2" w:rsidRPr="00513FEE" w:rsidRDefault="00980C5F" w:rsidP="0051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</w:t>
      </w:r>
    </w:p>
    <w:p w:rsidR="009B67D2" w:rsidRDefault="009B67D2" w:rsidP="0051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</w:t>
      </w:r>
    </w:p>
    <w:p w:rsidR="00513FEE" w:rsidRPr="00513FEE" w:rsidRDefault="00513FEE" w:rsidP="0051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</w:p>
    <w:p w:rsidR="009B67D2" w:rsidRPr="00513FEE" w:rsidRDefault="009B67D2" w:rsidP="009B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</w:p>
    <w:p w:rsidR="009B67D2" w:rsidRPr="00513FEE" w:rsidRDefault="009B67D2" w:rsidP="009B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Innovación que podría aplicar a su producto/servicio a través de este u otros proyectos y potencial de desarrollo</w:t>
      </w:r>
    </w:p>
    <w:p w:rsidR="00513FEE" w:rsidRPr="00513FEE" w:rsidRDefault="00513FEE" w:rsidP="0051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</w:t>
      </w:r>
    </w:p>
    <w:p w:rsidR="00513FEE" w:rsidRDefault="00513FEE" w:rsidP="0051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</w:t>
      </w:r>
    </w:p>
    <w:p w:rsidR="009B67D2" w:rsidRPr="00513FEE" w:rsidRDefault="009B67D2" w:rsidP="009B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</w:p>
    <w:p w:rsidR="009B67D2" w:rsidRPr="00513FEE" w:rsidRDefault="009B67D2" w:rsidP="009B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Información adicional que desee añadir (experiencia en algún otro proyecto europeo, pertenencia a algún clúster, asociación, DO, IGP, etc...)</w:t>
      </w:r>
    </w:p>
    <w:p w:rsidR="00513FEE" w:rsidRPr="00513FEE" w:rsidRDefault="00513FEE" w:rsidP="0051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</w:t>
      </w:r>
    </w:p>
    <w:p w:rsidR="00513FEE" w:rsidRDefault="00513FEE" w:rsidP="0051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  <w:r w:rsidRPr="00513FEE">
        <w:rPr>
          <w:rFonts w:eastAsia="Calibri" w:cstheme="minorHAnsi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</w:t>
      </w:r>
    </w:p>
    <w:p w:rsidR="003A5E14" w:rsidRDefault="003A5E14">
      <w:pPr>
        <w:rPr>
          <w:rFonts w:eastAsia="Calibri" w:cstheme="minorHAnsi"/>
          <w:sz w:val="24"/>
          <w:szCs w:val="24"/>
          <w:lang w:val="es-ES"/>
        </w:rPr>
      </w:pPr>
      <w:r>
        <w:rPr>
          <w:rFonts w:eastAsia="Calibri" w:cstheme="minorHAnsi"/>
          <w:sz w:val="24"/>
          <w:szCs w:val="24"/>
          <w:lang w:val="es-ES"/>
        </w:rPr>
        <w:br w:type="page"/>
      </w:r>
    </w:p>
    <w:p w:rsidR="009B67D2" w:rsidRPr="00513FEE" w:rsidRDefault="009B67D2" w:rsidP="009B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s-ES"/>
        </w:rPr>
      </w:pPr>
    </w:p>
    <w:p w:rsidR="009B67D2" w:rsidRPr="00513FEE" w:rsidRDefault="009B67D2" w:rsidP="009B67D2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b/>
          <w:bCs/>
          <w:sz w:val="24"/>
          <w:szCs w:val="24"/>
          <w:lang w:val="es-ES"/>
        </w:rPr>
      </w:pPr>
      <w:r w:rsidRPr="00513FEE">
        <w:rPr>
          <w:rFonts w:eastAsia="Calibri" w:cstheme="minorHAnsi"/>
          <w:b/>
          <w:bCs/>
          <w:sz w:val="24"/>
          <w:szCs w:val="24"/>
          <w:lang w:val="es-ES"/>
        </w:rPr>
        <w:t>¿Cómo ha conocido el proyecto EMBRACE?</w:t>
      </w:r>
    </w:p>
    <w:p w:rsidR="009B67D2" w:rsidRPr="00513FEE" w:rsidRDefault="00980C5F" w:rsidP="00980C5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 xml:space="preserve">Web </w:t>
      </w:r>
    </w:p>
    <w:p w:rsidR="00980C5F" w:rsidRPr="00513FEE" w:rsidRDefault="009B67D2" w:rsidP="00980C5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Redes sociales</w:t>
      </w:r>
      <w:r w:rsidR="00980C5F" w:rsidRPr="00513FEE">
        <w:rPr>
          <w:rFonts w:eastAsia="Calibri" w:cstheme="minorHAnsi"/>
          <w:sz w:val="24"/>
          <w:szCs w:val="24"/>
          <w:lang w:val="en-US"/>
        </w:rPr>
        <w:t xml:space="preserve"> (Facebook / Twitter / Instagram ...)</w:t>
      </w:r>
    </w:p>
    <w:p w:rsidR="00980C5F" w:rsidRPr="00513FEE" w:rsidRDefault="00980C5F" w:rsidP="00980C5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Pre</w:t>
      </w:r>
      <w:r w:rsidR="009B67D2" w:rsidRPr="00513FEE">
        <w:rPr>
          <w:rFonts w:eastAsia="Calibri" w:cstheme="minorHAnsi"/>
          <w:sz w:val="24"/>
          <w:szCs w:val="24"/>
          <w:lang w:val="en-US"/>
        </w:rPr>
        <w:t>nsa</w:t>
      </w:r>
    </w:p>
    <w:p w:rsidR="00980C5F" w:rsidRPr="00513FEE" w:rsidRDefault="009B67D2" w:rsidP="00980C5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Boca a boca</w:t>
      </w:r>
    </w:p>
    <w:p w:rsidR="00980C5F" w:rsidRPr="00513FEE" w:rsidRDefault="009B67D2" w:rsidP="00980C5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Invitación</w:t>
      </w:r>
    </w:p>
    <w:p w:rsidR="00980C5F" w:rsidRPr="00513FEE" w:rsidRDefault="00980C5F" w:rsidP="00980C5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eastAsia="Calibri" w:cstheme="minorHAnsi"/>
          <w:sz w:val="24"/>
          <w:szCs w:val="24"/>
          <w:lang w:val="en-US"/>
        </w:rPr>
      </w:pPr>
      <w:r w:rsidRPr="00513FEE">
        <w:rPr>
          <w:rFonts w:eastAsia="Calibri" w:cstheme="minorHAnsi"/>
          <w:sz w:val="24"/>
          <w:szCs w:val="24"/>
          <w:lang w:val="en-US"/>
        </w:rPr>
        <w:t>Ot</w:t>
      </w:r>
      <w:r w:rsidR="009B67D2" w:rsidRPr="00513FEE">
        <w:rPr>
          <w:rFonts w:eastAsia="Calibri" w:cstheme="minorHAnsi"/>
          <w:sz w:val="24"/>
          <w:szCs w:val="24"/>
          <w:lang w:val="en-US"/>
        </w:rPr>
        <w:t>ro</w:t>
      </w:r>
      <w:r w:rsidRPr="00513FEE">
        <w:rPr>
          <w:rFonts w:eastAsia="Calibri" w:cstheme="minorHAnsi"/>
          <w:sz w:val="24"/>
          <w:szCs w:val="24"/>
          <w:lang w:val="en-US"/>
        </w:rPr>
        <w:t>__________________________________________</w:t>
      </w:r>
    </w:p>
    <w:p w:rsidR="00980C5F" w:rsidRPr="00513FEE" w:rsidRDefault="00980C5F" w:rsidP="00053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Calibri" w:cstheme="minorHAnsi"/>
          <w:sz w:val="24"/>
          <w:szCs w:val="24"/>
          <w:lang w:val="en-US"/>
        </w:rPr>
      </w:pPr>
    </w:p>
    <w:p w:rsidR="000536FD" w:rsidRPr="00513FEE" w:rsidRDefault="000536FD" w:rsidP="000536FD">
      <w:pPr>
        <w:shd w:val="clear" w:color="auto" w:fill="FFFFFF"/>
        <w:ind w:right="28"/>
        <w:jc w:val="both"/>
        <w:rPr>
          <w:rFonts w:cstheme="minorHAnsi"/>
          <w:sz w:val="24"/>
          <w:szCs w:val="24"/>
        </w:rPr>
      </w:pPr>
    </w:p>
    <w:p w:rsidR="000536FD" w:rsidRPr="00513FEE" w:rsidRDefault="000536FD" w:rsidP="000536FD">
      <w:pPr>
        <w:shd w:val="clear" w:color="auto" w:fill="FFFFFF"/>
        <w:ind w:right="28"/>
        <w:jc w:val="both"/>
        <w:rPr>
          <w:rFonts w:cstheme="minorHAnsi"/>
          <w:sz w:val="24"/>
          <w:szCs w:val="24"/>
        </w:rPr>
      </w:pPr>
    </w:p>
    <w:p w:rsidR="000536FD" w:rsidRPr="00513FEE" w:rsidRDefault="000536FD" w:rsidP="000536FD">
      <w:pPr>
        <w:shd w:val="clear" w:color="auto" w:fill="FFFFFF"/>
        <w:ind w:right="28"/>
        <w:jc w:val="both"/>
        <w:rPr>
          <w:rFonts w:cstheme="minorHAnsi"/>
          <w:sz w:val="24"/>
          <w:szCs w:val="24"/>
        </w:rPr>
      </w:pPr>
    </w:p>
    <w:p w:rsidR="000536FD" w:rsidRPr="00513FEE" w:rsidRDefault="000536FD" w:rsidP="000536FD">
      <w:pPr>
        <w:shd w:val="clear" w:color="auto" w:fill="FFFFFF"/>
        <w:ind w:right="28"/>
        <w:jc w:val="both"/>
        <w:rPr>
          <w:rFonts w:cstheme="minorHAnsi"/>
          <w:sz w:val="24"/>
          <w:szCs w:val="24"/>
        </w:rPr>
      </w:pPr>
    </w:p>
    <w:p w:rsidR="000536FD" w:rsidRPr="00513FEE" w:rsidRDefault="000536FD" w:rsidP="000536FD">
      <w:pPr>
        <w:rPr>
          <w:rFonts w:eastAsia="Calibri" w:cstheme="minorHAnsi"/>
          <w:sz w:val="24"/>
          <w:szCs w:val="24"/>
        </w:rPr>
      </w:pPr>
      <w:r w:rsidRPr="00513FEE">
        <w:rPr>
          <w:rFonts w:eastAsia="Calibri" w:cstheme="minorHAnsi"/>
          <w:sz w:val="24"/>
          <w:szCs w:val="24"/>
        </w:rPr>
        <w:t xml:space="preserve">En _______________, a __ de _________________ de ____. </w:t>
      </w:r>
    </w:p>
    <w:p w:rsidR="000536FD" w:rsidRPr="00513FEE" w:rsidRDefault="000536FD" w:rsidP="000536FD">
      <w:pPr>
        <w:rPr>
          <w:rFonts w:eastAsia="Calibri" w:cstheme="minorHAnsi"/>
          <w:sz w:val="24"/>
          <w:szCs w:val="24"/>
        </w:rPr>
      </w:pPr>
    </w:p>
    <w:p w:rsidR="000536FD" w:rsidRPr="00513FEE" w:rsidRDefault="000536FD" w:rsidP="000536FD">
      <w:pPr>
        <w:rPr>
          <w:rFonts w:eastAsia="Calibri" w:cstheme="minorHAnsi"/>
          <w:sz w:val="24"/>
          <w:szCs w:val="24"/>
        </w:rPr>
      </w:pPr>
      <w:r w:rsidRPr="00513FEE">
        <w:rPr>
          <w:rFonts w:eastAsia="Calibri" w:cstheme="minorHAnsi"/>
          <w:sz w:val="24"/>
          <w:szCs w:val="24"/>
        </w:rPr>
        <w:t>(SELLO DE LA EMPRESA Y FIRMA AUTORIZADA)</w:t>
      </w:r>
    </w:p>
    <w:p w:rsidR="00980C5F" w:rsidRPr="00513FEE" w:rsidRDefault="00980C5F" w:rsidP="000536FD">
      <w:pPr>
        <w:rPr>
          <w:rFonts w:eastAsia="Calibri" w:cstheme="minorHAnsi"/>
          <w:sz w:val="24"/>
          <w:szCs w:val="24"/>
        </w:rPr>
      </w:pPr>
    </w:p>
    <w:p w:rsidR="000536FD" w:rsidRPr="00513FEE" w:rsidRDefault="000536FD">
      <w:pPr>
        <w:rPr>
          <w:rFonts w:cstheme="minorHAnsi"/>
          <w:sz w:val="24"/>
          <w:szCs w:val="24"/>
        </w:rPr>
      </w:pPr>
      <w:r w:rsidRPr="00513FEE">
        <w:rPr>
          <w:rFonts w:cstheme="minorHAnsi"/>
          <w:sz w:val="24"/>
          <w:szCs w:val="24"/>
        </w:rPr>
        <w:br w:type="page"/>
      </w:r>
    </w:p>
    <w:p w:rsidR="003A5E14" w:rsidRDefault="000536FD" w:rsidP="009A3028">
      <w:pPr>
        <w:jc w:val="center"/>
        <w:rPr>
          <w:rFonts w:eastAsia="Calibri" w:cstheme="minorHAnsi"/>
          <w:b/>
          <w:bCs/>
          <w:color w:val="A5A5A5"/>
          <w:sz w:val="28"/>
          <w:szCs w:val="28"/>
        </w:rPr>
      </w:pPr>
      <w:r w:rsidRPr="00513FEE">
        <w:rPr>
          <w:rFonts w:eastAsia="Calibri" w:cstheme="minorHAnsi"/>
          <w:b/>
          <w:bCs/>
          <w:color w:val="A5A5A5"/>
          <w:sz w:val="28"/>
          <w:szCs w:val="28"/>
        </w:rPr>
        <w:lastRenderedPageBreak/>
        <w:t>Anexo 2</w:t>
      </w:r>
    </w:p>
    <w:p w:rsidR="009A25B9" w:rsidRPr="001947EE" w:rsidRDefault="000536FD" w:rsidP="00325756">
      <w:pPr>
        <w:spacing w:after="0" w:line="240" w:lineRule="auto"/>
        <w:jc w:val="center"/>
        <w:rPr>
          <w:rFonts w:cstheme="minorHAnsi"/>
          <w:b/>
          <w:i/>
          <w:lang w:val="es-ES_tradnl"/>
        </w:rPr>
      </w:pPr>
      <w:r w:rsidRPr="001947EE">
        <w:rPr>
          <w:rFonts w:cstheme="minorHAnsi"/>
          <w:b/>
          <w:i/>
          <w:lang w:val="es-ES_tradnl"/>
        </w:rPr>
        <w:t>DECLARACIÓN RESPONSA</w:t>
      </w:r>
      <w:r w:rsidR="002A0FC5" w:rsidRPr="001947EE">
        <w:rPr>
          <w:rFonts w:cstheme="minorHAnsi"/>
          <w:b/>
          <w:i/>
          <w:lang w:val="es-ES_tradnl"/>
        </w:rPr>
        <w:t xml:space="preserve">BLE </w:t>
      </w:r>
      <w:r w:rsidR="009A25B9" w:rsidRPr="001947EE">
        <w:rPr>
          <w:rFonts w:cstheme="minorHAnsi"/>
          <w:b/>
          <w:i/>
          <w:lang w:val="es-ES_tradnl"/>
        </w:rPr>
        <w:t xml:space="preserve">DE CUMPLIMIENTO DE REQUISITOS PREVIOS </w:t>
      </w:r>
      <w:r w:rsidR="00E27697" w:rsidRPr="001947EE">
        <w:rPr>
          <w:rFonts w:cstheme="minorHAnsi"/>
          <w:b/>
          <w:i/>
          <w:lang w:val="es-ES_tradnl"/>
        </w:rPr>
        <w:t>PARA LA PARTICIPACIÓN EN</w:t>
      </w:r>
      <w:r w:rsidR="002A0FC5" w:rsidRPr="001947EE">
        <w:rPr>
          <w:rFonts w:cstheme="minorHAnsi"/>
          <w:b/>
          <w:i/>
          <w:lang w:val="es-ES_tradnl"/>
        </w:rPr>
        <w:t xml:space="preserve"> LA </w:t>
      </w:r>
      <w:r w:rsidR="00E27697" w:rsidRPr="001947EE">
        <w:rPr>
          <w:rFonts w:cstheme="minorHAnsi"/>
          <w:b/>
          <w:i/>
          <w:lang w:val="es-ES_tradnl"/>
        </w:rPr>
        <w:t xml:space="preserve">CONVOCATORIA DE SELECCIÓN DE PYMES PARA EL DESARROLLO DE </w:t>
      </w:r>
      <w:r w:rsidR="002A0FC5" w:rsidRPr="001947EE">
        <w:rPr>
          <w:rFonts w:cstheme="minorHAnsi"/>
          <w:b/>
          <w:i/>
          <w:lang w:val="es-ES_tradnl"/>
        </w:rPr>
        <w:t xml:space="preserve">LA </w:t>
      </w:r>
      <w:r w:rsidR="009A25B9" w:rsidRPr="001947EE">
        <w:rPr>
          <w:rFonts w:cstheme="minorHAnsi"/>
          <w:b/>
          <w:i/>
          <w:lang w:val="es-ES_tradnl"/>
        </w:rPr>
        <w:t>FASE PILOTO DEL</w:t>
      </w:r>
    </w:p>
    <w:p w:rsidR="000536FD" w:rsidRPr="001947EE" w:rsidRDefault="002A0FC5" w:rsidP="00325756">
      <w:pPr>
        <w:spacing w:after="0" w:line="240" w:lineRule="auto"/>
        <w:jc w:val="center"/>
        <w:rPr>
          <w:rFonts w:cstheme="minorHAnsi"/>
          <w:b/>
          <w:i/>
          <w:lang w:val="es-ES_tradnl"/>
        </w:rPr>
      </w:pPr>
      <w:r w:rsidRPr="001947EE">
        <w:rPr>
          <w:rFonts w:cstheme="minorHAnsi"/>
          <w:b/>
          <w:i/>
          <w:lang w:val="es-ES_tradnl"/>
        </w:rPr>
        <w:t>PROYECTO INTERREG MED EMBRACE</w:t>
      </w:r>
    </w:p>
    <w:p w:rsidR="00325756" w:rsidRPr="001947EE" w:rsidRDefault="00325756" w:rsidP="00325756">
      <w:pPr>
        <w:spacing w:after="0" w:line="240" w:lineRule="auto"/>
        <w:jc w:val="center"/>
        <w:rPr>
          <w:rFonts w:eastAsia="Calibri" w:cstheme="minorHAnsi"/>
          <w:b/>
          <w:bCs/>
        </w:rPr>
      </w:pPr>
    </w:p>
    <w:p w:rsidR="004225EC" w:rsidRPr="001947EE" w:rsidRDefault="000536FD" w:rsidP="00325756">
      <w:pPr>
        <w:spacing w:after="0" w:line="240" w:lineRule="auto"/>
        <w:ind w:right="29"/>
        <w:jc w:val="both"/>
        <w:rPr>
          <w:rFonts w:cstheme="minorHAnsi"/>
        </w:rPr>
      </w:pPr>
      <w:r w:rsidRPr="001947EE">
        <w:rPr>
          <w:rFonts w:cstheme="minorHAnsi"/>
        </w:rPr>
        <w:t xml:space="preserve">D./Dª. ________________________________________________________________, con DNI nº ________________, </w:t>
      </w:r>
      <w:r w:rsidR="00855578" w:rsidRPr="001947EE">
        <w:rPr>
          <w:rFonts w:cstheme="minorHAnsi"/>
        </w:rPr>
        <w:t xml:space="preserve">y domicilio profesional en __________________________________, actuando </w:t>
      </w:r>
      <w:r w:rsidRPr="001947EE">
        <w:rPr>
          <w:rFonts w:cstheme="minorHAnsi"/>
        </w:rPr>
        <w:t>en nombre propio</w:t>
      </w:r>
      <w:r w:rsidR="00855578" w:rsidRPr="001947EE">
        <w:rPr>
          <w:rFonts w:cstheme="minorHAnsi"/>
        </w:rPr>
        <w:t xml:space="preserve"> </w:t>
      </w:r>
      <w:r w:rsidR="0013093E" w:rsidRPr="001947EE">
        <w:rPr>
          <w:rFonts w:cstheme="minorHAnsi"/>
          <w:i/>
        </w:rPr>
        <w:t>(</w:t>
      </w:r>
      <w:r w:rsidR="00855578" w:rsidRPr="001947EE">
        <w:rPr>
          <w:rFonts w:cstheme="minorHAnsi"/>
          <w:i/>
        </w:rPr>
        <w:t>o</w:t>
      </w:r>
      <w:r w:rsidR="0013093E" w:rsidRPr="001947EE">
        <w:rPr>
          <w:rFonts w:cstheme="minorHAnsi"/>
          <w:i/>
        </w:rPr>
        <w:t>)</w:t>
      </w:r>
      <w:r w:rsidRPr="001947EE">
        <w:rPr>
          <w:rFonts w:cstheme="minorHAnsi"/>
        </w:rPr>
        <w:t xml:space="preserve"> en representación y con poder suficiente de la empresa ________________________________________________, con CIF nº _______________, en calidad de</w:t>
      </w:r>
      <w:r w:rsidR="004225EC" w:rsidRPr="001947EE">
        <w:rPr>
          <w:rFonts w:cstheme="minorHAnsi"/>
        </w:rPr>
        <w:t xml:space="preserve"> _____________________________,</w:t>
      </w:r>
    </w:p>
    <w:p w:rsidR="004225EC" w:rsidRPr="001947EE" w:rsidRDefault="004225EC" w:rsidP="00325756">
      <w:pPr>
        <w:spacing w:after="0" w:line="240" w:lineRule="auto"/>
        <w:ind w:right="29"/>
        <w:jc w:val="both"/>
        <w:rPr>
          <w:rFonts w:cstheme="minorHAnsi"/>
        </w:rPr>
      </w:pPr>
    </w:p>
    <w:p w:rsidR="004225EC" w:rsidRPr="001947EE" w:rsidRDefault="00E27697" w:rsidP="00325756">
      <w:pPr>
        <w:spacing w:after="0" w:line="240" w:lineRule="auto"/>
        <w:ind w:right="29"/>
        <w:jc w:val="center"/>
        <w:rPr>
          <w:rFonts w:cstheme="minorHAnsi"/>
          <w:b/>
        </w:rPr>
      </w:pPr>
      <w:r w:rsidRPr="001947EE">
        <w:rPr>
          <w:rFonts w:cstheme="minorHAnsi"/>
          <w:b/>
        </w:rPr>
        <w:t>MANIFIESTA</w:t>
      </w:r>
    </w:p>
    <w:p w:rsidR="004225EC" w:rsidRPr="001947EE" w:rsidRDefault="004225EC" w:rsidP="00325756">
      <w:pPr>
        <w:spacing w:after="0" w:line="240" w:lineRule="auto"/>
        <w:ind w:right="29"/>
        <w:jc w:val="both"/>
        <w:rPr>
          <w:rFonts w:cstheme="minorHAnsi"/>
        </w:rPr>
      </w:pPr>
    </w:p>
    <w:p w:rsidR="0079121C" w:rsidRPr="001947EE" w:rsidRDefault="004225EC" w:rsidP="00325756">
      <w:pPr>
        <w:spacing w:after="0" w:line="240" w:lineRule="auto"/>
        <w:ind w:right="29"/>
        <w:jc w:val="both"/>
        <w:rPr>
          <w:rFonts w:cstheme="minorHAnsi"/>
        </w:rPr>
      </w:pPr>
      <w:r w:rsidRPr="001947EE">
        <w:rPr>
          <w:rFonts w:cstheme="minorHAnsi"/>
        </w:rPr>
        <w:t>1º.</w:t>
      </w:r>
      <w:r w:rsidR="000D28DD" w:rsidRPr="001947EE">
        <w:rPr>
          <w:rFonts w:cstheme="minorHAnsi"/>
        </w:rPr>
        <w:t xml:space="preserve"> </w:t>
      </w:r>
      <w:r w:rsidR="001729C1" w:rsidRPr="001947EE">
        <w:rPr>
          <w:rFonts w:cstheme="minorHAnsi"/>
        </w:rPr>
        <w:t>Que cumple los requisitos establecidos legalmente para participar en el procedimiento instado por Sociedad Aragonesa de Gestión Agroambiental, S.L.U. (SARGA) denominado “</w:t>
      </w:r>
      <w:r w:rsidR="001729C1" w:rsidRPr="001947EE">
        <w:rPr>
          <w:rFonts w:cstheme="minorHAnsi"/>
          <w:smallCaps/>
        </w:rPr>
        <w:t>Convocatoria para la selección de PYMEs de los sectores agroalimentario y del vino en la Comunidad Autónoma de Aragón para participar en las actividades de formación y desarrollo de nuevos modelos de negocio dentro de la fase piloto del proyecto</w:t>
      </w:r>
      <w:r w:rsidR="001729C1" w:rsidRPr="001947EE">
        <w:rPr>
          <w:rFonts w:cstheme="minorHAnsi"/>
        </w:rPr>
        <w:t xml:space="preserve"> INTERREG MED EMBRACE”</w:t>
      </w:r>
      <w:r w:rsidR="0079121C" w:rsidRPr="001947EE">
        <w:rPr>
          <w:rFonts w:cstheme="minorHAnsi"/>
        </w:rPr>
        <w:t>.</w:t>
      </w:r>
    </w:p>
    <w:p w:rsidR="0079121C" w:rsidRPr="001947EE" w:rsidRDefault="0079121C" w:rsidP="00325756">
      <w:pPr>
        <w:spacing w:after="0" w:line="240" w:lineRule="auto"/>
        <w:ind w:right="29"/>
        <w:jc w:val="both"/>
        <w:rPr>
          <w:rFonts w:cstheme="minorHAnsi"/>
        </w:rPr>
      </w:pPr>
    </w:p>
    <w:p w:rsidR="00855578" w:rsidRPr="001947EE" w:rsidRDefault="0079121C" w:rsidP="00325756">
      <w:pPr>
        <w:spacing w:after="0" w:line="240" w:lineRule="auto"/>
        <w:ind w:right="29"/>
        <w:jc w:val="both"/>
        <w:rPr>
          <w:rFonts w:cstheme="minorHAnsi"/>
        </w:rPr>
      </w:pPr>
      <w:r w:rsidRPr="001947EE">
        <w:rPr>
          <w:rFonts w:cstheme="minorHAnsi"/>
        </w:rPr>
        <w:t>2º. Q</w:t>
      </w:r>
      <w:r w:rsidR="00420808" w:rsidRPr="001947EE">
        <w:rPr>
          <w:rFonts w:cstheme="minorHAnsi"/>
        </w:rPr>
        <w:t xml:space="preserve">ue conoce y acepta </w:t>
      </w:r>
      <w:r w:rsidR="001729C1" w:rsidRPr="001947EE">
        <w:rPr>
          <w:rFonts w:cstheme="minorHAnsi"/>
        </w:rPr>
        <w:t xml:space="preserve">las normas que rigen </w:t>
      </w:r>
      <w:r w:rsidR="00D322CD" w:rsidRPr="001947EE">
        <w:rPr>
          <w:rFonts w:cstheme="minorHAnsi"/>
        </w:rPr>
        <w:t>la presente convocatoria</w:t>
      </w:r>
      <w:r w:rsidR="00420808" w:rsidRPr="001947EE">
        <w:rPr>
          <w:rFonts w:cstheme="minorHAnsi"/>
        </w:rPr>
        <w:t xml:space="preserve">, </w:t>
      </w:r>
      <w:r w:rsidR="004225EC" w:rsidRPr="001947EE">
        <w:rPr>
          <w:rFonts w:cstheme="minorHAnsi"/>
        </w:rPr>
        <w:t xml:space="preserve">comprometiéndose a garantizar la correcta realización de la parte del proyecto en el que participa en caso de que la entidad a la que representa sea seleccionada, así como </w:t>
      </w:r>
      <w:r w:rsidRPr="001947EE">
        <w:rPr>
          <w:rFonts w:cstheme="minorHAnsi"/>
        </w:rPr>
        <w:t xml:space="preserve">a </w:t>
      </w:r>
      <w:r w:rsidR="004225EC" w:rsidRPr="001947EE">
        <w:rPr>
          <w:rFonts w:cstheme="minorHAnsi"/>
        </w:rPr>
        <w:t>facilita</w:t>
      </w:r>
      <w:r w:rsidR="00855578" w:rsidRPr="001947EE">
        <w:rPr>
          <w:rFonts w:cstheme="minorHAnsi"/>
        </w:rPr>
        <w:t>r</w:t>
      </w:r>
      <w:r w:rsidR="004225EC" w:rsidRPr="001947EE">
        <w:rPr>
          <w:rFonts w:cstheme="minorHAnsi"/>
        </w:rPr>
        <w:t xml:space="preserve"> el seguimiento, evaluación y justificación del desarrollo del proyecto</w:t>
      </w:r>
      <w:r w:rsidR="00855578" w:rsidRPr="001947EE">
        <w:rPr>
          <w:rFonts w:cstheme="minorHAnsi"/>
        </w:rPr>
        <w:t>.</w:t>
      </w:r>
    </w:p>
    <w:p w:rsidR="00855578" w:rsidRPr="001947EE" w:rsidRDefault="00855578" w:rsidP="00325756">
      <w:pPr>
        <w:spacing w:after="0" w:line="240" w:lineRule="auto"/>
        <w:ind w:right="29"/>
        <w:jc w:val="both"/>
        <w:rPr>
          <w:rFonts w:cstheme="minorHAnsi"/>
        </w:rPr>
      </w:pPr>
    </w:p>
    <w:p w:rsidR="004225EC" w:rsidRPr="001947EE" w:rsidRDefault="00855578" w:rsidP="00325756">
      <w:pPr>
        <w:spacing w:after="0" w:line="240" w:lineRule="auto"/>
        <w:ind w:right="29"/>
        <w:jc w:val="both"/>
        <w:rPr>
          <w:rFonts w:cstheme="minorHAnsi"/>
        </w:rPr>
      </w:pPr>
      <w:r w:rsidRPr="001947EE">
        <w:rPr>
          <w:rFonts w:cstheme="minorHAnsi"/>
        </w:rPr>
        <w:t xml:space="preserve">3º. </w:t>
      </w:r>
      <w:r w:rsidR="007227E1" w:rsidRPr="001947EE">
        <w:rPr>
          <w:rFonts w:cstheme="minorHAnsi"/>
        </w:rPr>
        <w:t>Que a</w:t>
      </w:r>
      <w:r w:rsidRPr="001947EE">
        <w:rPr>
          <w:rFonts w:cstheme="minorHAnsi"/>
        </w:rPr>
        <w:t>utoriza</w:t>
      </w:r>
      <w:r w:rsidR="00F9155B" w:rsidRPr="001947EE">
        <w:rPr>
          <w:rFonts w:cstheme="minorHAnsi"/>
        </w:rPr>
        <w:t xml:space="preserve"> a SARGA</w:t>
      </w:r>
      <w:r w:rsidRPr="001947EE">
        <w:rPr>
          <w:rFonts w:cstheme="minorHAnsi"/>
        </w:rPr>
        <w:t xml:space="preserve"> la utilización de  la información obtenida a partir del proyecto para su difusión </w:t>
      </w:r>
      <w:r w:rsidR="007227E1" w:rsidRPr="001947EE">
        <w:rPr>
          <w:rFonts w:cstheme="minorHAnsi"/>
        </w:rPr>
        <w:t>e</w:t>
      </w:r>
      <w:r w:rsidRPr="001947EE">
        <w:rPr>
          <w:rFonts w:cstheme="minorHAnsi"/>
        </w:rPr>
        <w:t xml:space="preserve"> incorporación e</w:t>
      </w:r>
      <w:r w:rsidR="00F9155B" w:rsidRPr="001947EE">
        <w:rPr>
          <w:rFonts w:cstheme="minorHAnsi"/>
        </w:rPr>
        <w:t xml:space="preserve">n bases de datos especializadas, así como para </w:t>
      </w:r>
      <w:r w:rsidR="004225EC" w:rsidRPr="001947EE">
        <w:rPr>
          <w:rFonts w:cstheme="minorHAnsi"/>
        </w:rPr>
        <w:t xml:space="preserve">comprobar o recabar de otros órganos, </w:t>
      </w:r>
      <w:r w:rsidR="00F9155B" w:rsidRPr="001947EE">
        <w:rPr>
          <w:rFonts w:cstheme="minorHAnsi"/>
        </w:rPr>
        <w:t>a</w:t>
      </w:r>
      <w:r w:rsidR="000D28DD" w:rsidRPr="001947EE">
        <w:rPr>
          <w:rFonts w:cstheme="minorHAnsi"/>
        </w:rPr>
        <w:t>dministra</w:t>
      </w:r>
      <w:r w:rsidR="00F9155B" w:rsidRPr="001947EE">
        <w:rPr>
          <w:rFonts w:cstheme="minorHAnsi"/>
        </w:rPr>
        <w:t>ciones</w:t>
      </w:r>
      <w:r w:rsidR="000D28DD" w:rsidRPr="001947EE">
        <w:rPr>
          <w:rFonts w:cstheme="minorHAnsi"/>
        </w:rPr>
        <w:t xml:space="preserve"> o </w:t>
      </w:r>
      <w:r w:rsidR="00F9155B" w:rsidRPr="001947EE">
        <w:rPr>
          <w:rFonts w:cstheme="minorHAnsi"/>
        </w:rPr>
        <w:t>registros oficiales</w:t>
      </w:r>
      <w:r w:rsidR="000D28DD" w:rsidRPr="001947EE">
        <w:rPr>
          <w:rFonts w:cstheme="minorHAnsi"/>
        </w:rPr>
        <w:t>, la información sobre el cumplimiento de las obligaciones tributarias y con la Seguridad Social, o sobre otras circunstancias del solicitante que, de acuerdo con la convocatoria y la normativa aplicable, sean pertinentes para l</w:t>
      </w:r>
      <w:r w:rsidR="007227E1" w:rsidRPr="001947EE">
        <w:rPr>
          <w:rFonts w:cstheme="minorHAnsi"/>
        </w:rPr>
        <w:t>a instrucción del procedimiento.</w:t>
      </w:r>
    </w:p>
    <w:p w:rsidR="004225EC" w:rsidRPr="001947EE" w:rsidRDefault="004225EC" w:rsidP="00325756">
      <w:pPr>
        <w:spacing w:after="0" w:line="240" w:lineRule="auto"/>
        <w:ind w:right="29"/>
        <w:jc w:val="both"/>
        <w:rPr>
          <w:rFonts w:cstheme="minorHAnsi"/>
        </w:rPr>
      </w:pPr>
    </w:p>
    <w:p w:rsidR="000536FD" w:rsidRPr="001947EE" w:rsidRDefault="00855578" w:rsidP="00325756">
      <w:pPr>
        <w:spacing w:after="0" w:line="240" w:lineRule="auto"/>
        <w:ind w:right="29"/>
        <w:jc w:val="both"/>
        <w:rPr>
          <w:rStyle w:val="goog-inline-blockkix-lineview-text-block"/>
          <w:rFonts w:cstheme="minorHAnsi"/>
          <w:bCs/>
        </w:rPr>
      </w:pPr>
      <w:r w:rsidRPr="001947EE">
        <w:rPr>
          <w:rFonts w:cstheme="minorHAnsi"/>
        </w:rPr>
        <w:t xml:space="preserve">Expuesto cuanto antecede, </w:t>
      </w:r>
      <w:r w:rsidRPr="001947EE">
        <w:rPr>
          <w:rStyle w:val="goog-inline-blockkix-lineview-text-block"/>
          <w:rFonts w:cstheme="minorHAnsi"/>
          <w:b/>
          <w:bCs/>
        </w:rPr>
        <w:t>DECLARA BAJO SU RESPONSABILIDAD</w:t>
      </w:r>
      <w:r w:rsidRPr="001947EE">
        <w:rPr>
          <w:rStyle w:val="goog-inline-blockkix-lineview-text-block"/>
          <w:rFonts w:cstheme="minorHAnsi"/>
          <w:bCs/>
        </w:rPr>
        <w:t xml:space="preserve"> q</w:t>
      </w:r>
      <w:r w:rsidR="000536FD" w:rsidRPr="001947EE">
        <w:rPr>
          <w:rStyle w:val="goog-inline-blockkix-lineview-text-block"/>
          <w:rFonts w:cstheme="minorHAnsi"/>
          <w:bCs/>
        </w:rPr>
        <w:t>ue</w:t>
      </w:r>
      <w:r w:rsidRPr="001947EE">
        <w:rPr>
          <w:rStyle w:val="goog-inline-blockkix-lineview-text-block"/>
          <w:rFonts w:cstheme="minorHAnsi"/>
          <w:bCs/>
        </w:rPr>
        <w:t>,</w:t>
      </w:r>
      <w:r w:rsidR="000536FD" w:rsidRPr="001947EE">
        <w:rPr>
          <w:rStyle w:val="goog-inline-blockkix-lineview-text-block"/>
          <w:rFonts w:cstheme="minorHAnsi"/>
          <w:bCs/>
        </w:rPr>
        <w:t xml:space="preserve"> a la fech</w:t>
      </w:r>
      <w:r w:rsidRPr="001947EE">
        <w:rPr>
          <w:rStyle w:val="goog-inline-blockkix-lineview-text-block"/>
          <w:rFonts w:cstheme="minorHAnsi"/>
          <w:bCs/>
        </w:rPr>
        <w:t xml:space="preserve">a de presentación de la </w:t>
      </w:r>
      <w:r w:rsidR="00325756" w:rsidRPr="001947EE">
        <w:rPr>
          <w:rStyle w:val="goog-inline-blockkix-lineview-text-block"/>
          <w:rFonts w:cstheme="minorHAnsi"/>
          <w:bCs/>
        </w:rPr>
        <w:t xml:space="preserve">presente </w:t>
      </w:r>
      <w:r w:rsidR="007136FF" w:rsidRPr="001947EE">
        <w:rPr>
          <w:rStyle w:val="goog-inline-blockkix-lineview-text-block"/>
          <w:rFonts w:cstheme="minorHAnsi"/>
          <w:bCs/>
        </w:rPr>
        <w:t>solicitud</w:t>
      </w:r>
      <w:r w:rsidRPr="001947EE">
        <w:rPr>
          <w:rStyle w:val="goog-inline-blockkix-lineview-text-block"/>
          <w:rFonts w:cstheme="minorHAnsi"/>
          <w:bCs/>
        </w:rPr>
        <w:t>:</w:t>
      </w:r>
    </w:p>
    <w:p w:rsidR="00855578" w:rsidRPr="001947EE" w:rsidRDefault="00855578" w:rsidP="00325756">
      <w:pPr>
        <w:spacing w:after="0" w:line="240" w:lineRule="auto"/>
        <w:ind w:right="29"/>
        <w:jc w:val="both"/>
        <w:rPr>
          <w:rStyle w:val="goog-inline-blockkix-lineview-text-block"/>
          <w:rFonts w:cstheme="minorHAnsi"/>
          <w:bCs/>
        </w:rPr>
      </w:pPr>
    </w:p>
    <w:p w:rsidR="000536FD" w:rsidRPr="001947EE" w:rsidRDefault="000536FD" w:rsidP="00325756">
      <w:pPr>
        <w:numPr>
          <w:ilvl w:val="0"/>
          <w:numId w:val="22"/>
        </w:numPr>
        <w:shd w:val="clear" w:color="auto" w:fill="FFFFFF"/>
        <w:spacing w:after="0" w:line="240" w:lineRule="auto"/>
        <w:ind w:left="714" w:right="28" w:hanging="357"/>
        <w:jc w:val="both"/>
        <w:rPr>
          <w:rStyle w:val="goog-inline-blockkix-lineview-text-block"/>
          <w:rFonts w:cstheme="minorHAnsi"/>
          <w:bCs/>
        </w:rPr>
      </w:pPr>
      <w:r w:rsidRPr="001947EE">
        <w:rPr>
          <w:rStyle w:val="goog-inline-blockkix-lineview-text-block"/>
          <w:rFonts w:cstheme="minorHAnsi"/>
          <w:bCs/>
        </w:rPr>
        <w:t>Dispone de plena capacidad jurídica y de obrar</w:t>
      </w:r>
      <w:r w:rsidR="00240D30" w:rsidRPr="001947EE">
        <w:rPr>
          <w:rStyle w:val="goog-inline-blockkix-lineview-text-block"/>
          <w:rFonts w:cstheme="minorHAnsi"/>
          <w:bCs/>
        </w:rPr>
        <w:t xml:space="preserve">, </w:t>
      </w:r>
      <w:r w:rsidRPr="001947EE">
        <w:rPr>
          <w:rStyle w:val="goog-inline-blockkix-lineview-text-block"/>
          <w:rFonts w:cstheme="minorHAnsi"/>
          <w:bCs/>
        </w:rPr>
        <w:t>de la habilitación empresarial o profesional</w:t>
      </w:r>
      <w:r w:rsidR="00240D30" w:rsidRPr="001947EE">
        <w:rPr>
          <w:rStyle w:val="goog-inline-blockkix-lineview-text-block"/>
          <w:rFonts w:cstheme="minorHAnsi"/>
          <w:bCs/>
        </w:rPr>
        <w:t xml:space="preserve"> y </w:t>
      </w:r>
      <w:r w:rsidRPr="001947EE">
        <w:rPr>
          <w:rStyle w:val="goog-inline-blockkix-lineview-text-block"/>
          <w:rFonts w:cstheme="minorHAnsi"/>
          <w:bCs/>
        </w:rPr>
        <w:t>de las condicione</w:t>
      </w:r>
      <w:r w:rsidR="00240D30" w:rsidRPr="001947EE">
        <w:rPr>
          <w:rStyle w:val="goog-inline-blockkix-lineview-text-block"/>
          <w:rFonts w:cstheme="minorHAnsi"/>
          <w:bCs/>
        </w:rPr>
        <w:t>s mínimas de solvencia económica</w:t>
      </w:r>
      <w:r w:rsidR="008B3813" w:rsidRPr="001947EE">
        <w:rPr>
          <w:rStyle w:val="goog-inline-blockkix-lineview-text-block"/>
          <w:rFonts w:cstheme="minorHAnsi"/>
          <w:bCs/>
        </w:rPr>
        <w:t xml:space="preserve"> y técnica </w:t>
      </w:r>
      <w:r w:rsidR="007F50FC" w:rsidRPr="001947EE">
        <w:rPr>
          <w:rStyle w:val="goog-inline-blockkix-lineview-text-block"/>
          <w:rFonts w:cstheme="minorHAnsi"/>
          <w:bCs/>
        </w:rPr>
        <w:t xml:space="preserve">necesarias </w:t>
      </w:r>
      <w:r w:rsidRPr="001947EE">
        <w:rPr>
          <w:rStyle w:val="goog-inline-blockkix-lineview-text-block"/>
          <w:rFonts w:cstheme="minorHAnsi"/>
          <w:bCs/>
        </w:rPr>
        <w:t>para realizar la actividad o prestación que constituye el objeto de</w:t>
      </w:r>
      <w:r w:rsidR="007136FF" w:rsidRPr="001947EE">
        <w:rPr>
          <w:rStyle w:val="goog-inline-blockkix-lineview-text-block"/>
          <w:rFonts w:cstheme="minorHAnsi"/>
          <w:bCs/>
        </w:rPr>
        <w:t xml:space="preserve"> </w:t>
      </w:r>
      <w:r w:rsidRPr="001947EE">
        <w:rPr>
          <w:rStyle w:val="goog-inline-blockkix-lineview-text-block"/>
          <w:rFonts w:cstheme="minorHAnsi"/>
          <w:bCs/>
        </w:rPr>
        <w:t>l</w:t>
      </w:r>
      <w:r w:rsidR="007136FF" w:rsidRPr="001947EE">
        <w:rPr>
          <w:rStyle w:val="goog-inline-blockkix-lineview-text-block"/>
          <w:rFonts w:cstheme="minorHAnsi"/>
          <w:bCs/>
        </w:rPr>
        <w:t xml:space="preserve">a fase piloto del </w:t>
      </w:r>
      <w:r w:rsidR="009A60E6" w:rsidRPr="001947EE">
        <w:rPr>
          <w:rStyle w:val="goog-inline-blockkix-lineview-text-block"/>
          <w:rFonts w:cstheme="minorHAnsi"/>
          <w:bCs/>
        </w:rPr>
        <w:t>proyecto</w:t>
      </w:r>
      <w:r w:rsidR="007136FF" w:rsidRPr="001947EE">
        <w:rPr>
          <w:rStyle w:val="goog-inline-blockkix-lineview-text-block"/>
          <w:rFonts w:cstheme="minorHAnsi"/>
          <w:bCs/>
        </w:rPr>
        <w:t xml:space="preserve"> de referencia</w:t>
      </w:r>
      <w:r w:rsidRPr="001947EE">
        <w:rPr>
          <w:rStyle w:val="goog-inline-blockkix-lineview-text-block"/>
          <w:rFonts w:cstheme="minorHAnsi"/>
          <w:bCs/>
        </w:rPr>
        <w:t>.</w:t>
      </w:r>
    </w:p>
    <w:p w:rsidR="000536FD" w:rsidRPr="001947EE" w:rsidRDefault="000536FD" w:rsidP="00325756">
      <w:pPr>
        <w:numPr>
          <w:ilvl w:val="0"/>
          <w:numId w:val="22"/>
        </w:numPr>
        <w:shd w:val="clear" w:color="auto" w:fill="FFFFFF"/>
        <w:spacing w:after="0" w:line="240" w:lineRule="auto"/>
        <w:ind w:left="714" w:right="28" w:hanging="357"/>
        <w:jc w:val="both"/>
        <w:rPr>
          <w:rFonts w:cstheme="minorHAnsi"/>
        </w:rPr>
      </w:pPr>
      <w:r w:rsidRPr="001947EE">
        <w:rPr>
          <w:rStyle w:val="goog-inline-blockkix-lineview-text-block"/>
          <w:rFonts w:cstheme="minorHAnsi"/>
          <w:bCs/>
        </w:rPr>
        <w:t>Ni el firmante de la declaración, ni la entidad a la que representa, ni ninguno de sus</w:t>
      </w:r>
      <w:r w:rsidRPr="001947EE">
        <w:rPr>
          <w:rStyle w:val="goog-inline-blockkix-lineview-text-block"/>
          <w:rFonts w:cstheme="minorHAnsi"/>
        </w:rPr>
        <w:t xml:space="preserve"> administradores o representantes, se hallan incursos en supuesto alguno de prohibición </w:t>
      </w:r>
      <w:r w:rsidR="00D322CD" w:rsidRPr="001947EE">
        <w:rPr>
          <w:rStyle w:val="goog-inline-blockkix-lineview-text-block"/>
          <w:rFonts w:cstheme="minorHAnsi"/>
        </w:rPr>
        <w:t>legal</w:t>
      </w:r>
      <w:r w:rsidR="00724976" w:rsidRPr="001947EE">
        <w:rPr>
          <w:rStyle w:val="goog-inline-blockkix-lineview-text-block"/>
          <w:rFonts w:cstheme="minorHAnsi"/>
        </w:rPr>
        <w:t>, incompatbilidad o conflicto de intereses</w:t>
      </w:r>
      <w:r w:rsidR="00D322CD" w:rsidRPr="001947EE">
        <w:rPr>
          <w:rStyle w:val="goog-inline-blockkix-lineview-text-block"/>
          <w:rFonts w:cstheme="minorHAnsi"/>
        </w:rPr>
        <w:t xml:space="preserve"> </w:t>
      </w:r>
      <w:r w:rsidR="0094192B" w:rsidRPr="001947EE">
        <w:rPr>
          <w:rStyle w:val="goog-inline-blockkix-lineview-text-block"/>
          <w:rFonts w:cstheme="minorHAnsi"/>
        </w:rPr>
        <w:t>para concurrir a la presente convocatoria de acuerdo con la normativa aplicable.</w:t>
      </w:r>
    </w:p>
    <w:p w:rsidR="000536FD" w:rsidRPr="001947EE" w:rsidRDefault="000536FD" w:rsidP="00325756">
      <w:pPr>
        <w:numPr>
          <w:ilvl w:val="0"/>
          <w:numId w:val="22"/>
        </w:numPr>
        <w:shd w:val="clear" w:color="auto" w:fill="FFFFFF"/>
        <w:spacing w:after="0" w:line="240" w:lineRule="auto"/>
        <w:ind w:left="714" w:right="28" w:hanging="357"/>
        <w:jc w:val="both"/>
        <w:rPr>
          <w:rFonts w:cstheme="minorHAnsi"/>
          <w:bCs/>
        </w:rPr>
      </w:pPr>
      <w:r w:rsidRPr="001947EE">
        <w:rPr>
          <w:rFonts w:cstheme="minorHAnsi"/>
          <w:bCs/>
        </w:rPr>
        <w:t>S</w:t>
      </w:r>
      <w:r w:rsidRPr="001947EE">
        <w:rPr>
          <w:rFonts w:cstheme="minorHAnsi"/>
        </w:rPr>
        <w:t>e halla al corriente en el cumplimiento de las obligaciones tributarias con el Estado y con la Comunidad Autónoma de Aragón, y de las oblig</w:t>
      </w:r>
      <w:r w:rsidR="00452CC5" w:rsidRPr="001947EE">
        <w:rPr>
          <w:rFonts w:cstheme="minorHAnsi"/>
        </w:rPr>
        <w:t xml:space="preserve">aciones con la Seguridad Social, así como las derivadas de </w:t>
      </w:r>
      <w:r w:rsidRPr="001947EE">
        <w:rPr>
          <w:rFonts w:cstheme="minorHAnsi"/>
        </w:rPr>
        <w:t>las disposiciones vigentes en materia de protección del empleo, condiciones de trabajo y prevención de riesgos laborales, y protección del medio ambiente.</w:t>
      </w:r>
    </w:p>
    <w:p w:rsidR="003A5E14" w:rsidRPr="001947EE" w:rsidRDefault="003A5E14" w:rsidP="00325756">
      <w:pPr>
        <w:shd w:val="clear" w:color="auto" w:fill="FFFFFF"/>
        <w:spacing w:after="0" w:line="240" w:lineRule="auto"/>
        <w:ind w:right="28"/>
        <w:jc w:val="both"/>
        <w:rPr>
          <w:rFonts w:cstheme="minorHAnsi"/>
        </w:rPr>
      </w:pPr>
    </w:p>
    <w:p w:rsidR="00325756" w:rsidRPr="001947EE" w:rsidRDefault="000536FD" w:rsidP="00325756">
      <w:pPr>
        <w:spacing w:after="0" w:line="240" w:lineRule="auto"/>
        <w:ind w:right="28"/>
        <w:jc w:val="center"/>
        <w:rPr>
          <w:rFonts w:cstheme="minorHAnsi"/>
        </w:rPr>
      </w:pPr>
      <w:r w:rsidRPr="001947EE">
        <w:rPr>
          <w:rFonts w:cstheme="minorHAnsi"/>
        </w:rPr>
        <w:t>En _______________, a __ de _________________ de ____.</w:t>
      </w:r>
    </w:p>
    <w:p w:rsidR="000536FD" w:rsidRPr="00325756" w:rsidRDefault="000536FD" w:rsidP="009D5B2A">
      <w:pPr>
        <w:spacing w:before="120" w:after="0" w:line="240" w:lineRule="auto"/>
        <w:ind w:right="28"/>
        <w:jc w:val="center"/>
        <w:rPr>
          <w:rStyle w:val="goog-inline-blockkix-lineview-text-block"/>
          <w:rFonts w:cstheme="minorHAnsi"/>
        </w:rPr>
      </w:pPr>
      <w:r w:rsidRPr="001947EE">
        <w:rPr>
          <w:rFonts w:cstheme="minorHAnsi"/>
        </w:rPr>
        <w:t>(SELLO DE LA EMPRESA Y FIRMA AUTORIZADA)</w:t>
      </w:r>
      <w:bookmarkStart w:id="0" w:name="_GoBack"/>
      <w:bookmarkEnd w:id="0"/>
    </w:p>
    <w:sectPr w:rsidR="000536FD" w:rsidRPr="00325756" w:rsidSect="009D79FE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371" w:rsidRDefault="00386371" w:rsidP="007B1E2C">
      <w:pPr>
        <w:spacing w:after="0" w:line="240" w:lineRule="auto"/>
      </w:pPr>
      <w:r>
        <w:separator/>
      </w:r>
    </w:p>
  </w:endnote>
  <w:endnote w:type="continuationSeparator" w:id="0">
    <w:p w:rsidR="00386371" w:rsidRDefault="00386371" w:rsidP="007B1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@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371" w:rsidRDefault="00386371" w:rsidP="007B1E2C">
      <w:pPr>
        <w:spacing w:after="0" w:line="240" w:lineRule="auto"/>
      </w:pPr>
      <w:r>
        <w:separator/>
      </w:r>
    </w:p>
  </w:footnote>
  <w:footnote w:type="continuationSeparator" w:id="0">
    <w:p w:rsidR="00386371" w:rsidRDefault="00386371" w:rsidP="007B1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3D0" w:rsidRDefault="000653D0" w:rsidP="000653D0">
    <w:pPr>
      <w:pStyle w:val="Encabezado"/>
      <w:jc w:val="right"/>
    </w:pPr>
    <w:r w:rsidRPr="000653D0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-192405</wp:posOffset>
          </wp:positionV>
          <wp:extent cx="1485900" cy="1047750"/>
          <wp:effectExtent l="19050" t="0" r="0" b="0"/>
          <wp:wrapNone/>
          <wp:docPr id="1" name="Imagen 1" descr="C:\Users\RAGUARODB\Desktop\13089_Sarga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GUARODB\Desktop\13089_Sarga_CMYK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653D0">
      <w:rPr>
        <w:noProof/>
        <w:lang w:val="es-ES" w:eastAsia="es-ES"/>
      </w:rPr>
      <w:drawing>
        <wp:inline distT="0" distB="0" distL="0" distR="0">
          <wp:extent cx="3239126" cy="789784"/>
          <wp:effectExtent l="0" t="0" r="0" b="0"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RDF_embrace-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653D0" w:rsidRDefault="000653D0" w:rsidP="000653D0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F14CA"/>
    <w:multiLevelType w:val="hybridMultilevel"/>
    <w:tmpl w:val="562E8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56B0E4">
      <w:numFmt w:val="bullet"/>
      <w:lvlText w:val="-"/>
      <w:lvlJc w:val="left"/>
      <w:pPr>
        <w:ind w:left="1440" w:hanging="360"/>
      </w:pPr>
      <w:rPr>
        <w:rFonts w:ascii="Calibri" w:eastAsia="@Microsoft JhengHei UI Light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23AEC"/>
    <w:multiLevelType w:val="hybridMultilevel"/>
    <w:tmpl w:val="3B2C5EC0"/>
    <w:lvl w:ilvl="0" w:tplc="E38E4F10">
      <w:start w:val="3"/>
      <w:numFmt w:val="bullet"/>
      <w:lvlText w:val="•"/>
      <w:lvlJc w:val="left"/>
      <w:pPr>
        <w:ind w:left="1065" w:hanging="705"/>
      </w:pPr>
      <w:rPr>
        <w:rFonts w:ascii="Microsoft New Tai Lue" w:eastAsia="Calibri" w:hAnsi="Microsoft New Tai Lue" w:cs="Microsoft New Tai Lue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92899"/>
    <w:multiLevelType w:val="hybridMultilevel"/>
    <w:tmpl w:val="55DAF716"/>
    <w:lvl w:ilvl="0" w:tplc="E38E4F10">
      <w:start w:val="3"/>
      <w:numFmt w:val="bullet"/>
      <w:lvlText w:val="•"/>
      <w:lvlJc w:val="left"/>
      <w:pPr>
        <w:ind w:left="1065" w:hanging="705"/>
      </w:pPr>
      <w:rPr>
        <w:rFonts w:ascii="Microsoft New Tai Lue" w:eastAsia="Calibri" w:hAnsi="Microsoft New Tai Lue" w:cs="Microsoft New Tai Lue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80DC7"/>
    <w:multiLevelType w:val="hybridMultilevel"/>
    <w:tmpl w:val="978EB6FC"/>
    <w:lvl w:ilvl="0" w:tplc="320A261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F6F58"/>
    <w:multiLevelType w:val="hybridMultilevel"/>
    <w:tmpl w:val="9D08D6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56B0E4">
      <w:numFmt w:val="bullet"/>
      <w:lvlText w:val="-"/>
      <w:lvlJc w:val="left"/>
      <w:pPr>
        <w:ind w:left="1440" w:hanging="360"/>
      </w:pPr>
      <w:rPr>
        <w:rFonts w:ascii="Calibri" w:eastAsia="@Microsoft JhengHei UI Light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F33315"/>
    <w:multiLevelType w:val="hybridMultilevel"/>
    <w:tmpl w:val="77F800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308E8"/>
    <w:multiLevelType w:val="hybridMultilevel"/>
    <w:tmpl w:val="73BED39C"/>
    <w:lvl w:ilvl="0" w:tplc="E38E4F10">
      <w:start w:val="3"/>
      <w:numFmt w:val="bullet"/>
      <w:lvlText w:val="•"/>
      <w:lvlJc w:val="left"/>
      <w:pPr>
        <w:ind w:left="1065" w:hanging="705"/>
      </w:pPr>
      <w:rPr>
        <w:rFonts w:ascii="Microsoft New Tai Lue" w:eastAsia="Calibri" w:hAnsi="Microsoft New Tai Lue" w:cs="Microsoft New Tai Lue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6D112E"/>
    <w:multiLevelType w:val="hybridMultilevel"/>
    <w:tmpl w:val="5216AB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56B0E4">
      <w:numFmt w:val="bullet"/>
      <w:lvlText w:val="-"/>
      <w:lvlJc w:val="left"/>
      <w:pPr>
        <w:ind w:left="1440" w:hanging="360"/>
      </w:pPr>
      <w:rPr>
        <w:rFonts w:ascii="Calibri" w:eastAsia="@Microsoft JhengHei UI Ligh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85EF4"/>
    <w:multiLevelType w:val="hybridMultilevel"/>
    <w:tmpl w:val="CA6C33D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56B0E4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@Microsoft JhengHei UI Light" w:hAnsi="Calibri" w:cs="Calibri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51573B"/>
    <w:multiLevelType w:val="hybridMultilevel"/>
    <w:tmpl w:val="0D3ABF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4003C"/>
    <w:multiLevelType w:val="hybridMultilevel"/>
    <w:tmpl w:val="BA94700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5C1F81"/>
    <w:multiLevelType w:val="hybridMultilevel"/>
    <w:tmpl w:val="C24201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3F4138"/>
    <w:multiLevelType w:val="hybridMultilevel"/>
    <w:tmpl w:val="7E5ABC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1B76C9"/>
    <w:multiLevelType w:val="hybridMultilevel"/>
    <w:tmpl w:val="907C6B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E07B9C"/>
    <w:multiLevelType w:val="hybridMultilevel"/>
    <w:tmpl w:val="216EE5A2"/>
    <w:lvl w:ilvl="0" w:tplc="9ACE5EA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046799"/>
    <w:multiLevelType w:val="hybridMultilevel"/>
    <w:tmpl w:val="2E9C7FDC"/>
    <w:lvl w:ilvl="0" w:tplc="E38E4F10">
      <w:start w:val="3"/>
      <w:numFmt w:val="bullet"/>
      <w:lvlText w:val="•"/>
      <w:lvlJc w:val="left"/>
      <w:pPr>
        <w:ind w:left="1425" w:hanging="705"/>
      </w:pPr>
      <w:rPr>
        <w:rFonts w:ascii="Microsoft New Tai Lue" w:eastAsia="Calibri" w:hAnsi="Microsoft New Tai Lue" w:cs="Microsoft New Tai Lue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0C850CB"/>
    <w:multiLevelType w:val="hybridMultilevel"/>
    <w:tmpl w:val="818C3700"/>
    <w:lvl w:ilvl="0" w:tplc="E38E4F10">
      <w:start w:val="3"/>
      <w:numFmt w:val="bullet"/>
      <w:lvlText w:val="•"/>
      <w:lvlJc w:val="left"/>
      <w:pPr>
        <w:ind w:left="1065" w:hanging="705"/>
      </w:pPr>
      <w:rPr>
        <w:rFonts w:ascii="Microsoft New Tai Lue" w:eastAsia="Calibri" w:hAnsi="Microsoft New Tai Lue" w:cs="Microsoft New Tai Lue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8E52CB"/>
    <w:multiLevelType w:val="hybridMultilevel"/>
    <w:tmpl w:val="12F6DA18"/>
    <w:lvl w:ilvl="0" w:tplc="320A261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3F211B"/>
    <w:multiLevelType w:val="hybridMultilevel"/>
    <w:tmpl w:val="A4803044"/>
    <w:lvl w:ilvl="0" w:tplc="320A261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6C3B9B"/>
    <w:multiLevelType w:val="hybridMultilevel"/>
    <w:tmpl w:val="47AE74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A16C72"/>
    <w:multiLevelType w:val="hybridMultilevel"/>
    <w:tmpl w:val="F75C31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F4E69"/>
    <w:multiLevelType w:val="hybridMultilevel"/>
    <w:tmpl w:val="B42682C4"/>
    <w:lvl w:ilvl="0" w:tplc="E38E4F10">
      <w:start w:val="3"/>
      <w:numFmt w:val="bullet"/>
      <w:lvlText w:val="•"/>
      <w:lvlJc w:val="left"/>
      <w:pPr>
        <w:ind w:left="1065" w:hanging="705"/>
      </w:pPr>
      <w:rPr>
        <w:rFonts w:ascii="Microsoft New Tai Lue" w:eastAsia="Calibri" w:hAnsi="Microsoft New Tai Lue" w:cs="Microsoft New Tai Lue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7"/>
  </w:num>
  <w:num w:numId="4">
    <w:abstractNumId w:val="18"/>
  </w:num>
  <w:num w:numId="5">
    <w:abstractNumId w:val="8"/>
  </w:num>
  <w:num w:numId="6">
    <w:abstractNumId w:val="12"/>
  </w:num>
  <w:num w:numId="7">
    <w:abstractNumId w:val="19"/>
  </w:num>
  <w:num w:numId="8">
    <w:abstractNumId w:val="0"/>
  </w:num>
  <w:num w:numId="9">
    <w:abstractNumId w:val="4"/>
  </w:num>
  <w:num w:numId="10">
    <w:abstractNumId w:val="13"/>
  </w:num>
  <w:num w:numId="11">
    <w:abstractNumId w:val="9"/>
  </w:num>
  <w:num w:numId="12">
    <w:abstractNumId w:val="11"/>
  </w:num>
  <w:num w:numId="13">
    <w:abstractNumId w:val="16"/>
  </w:num>
  <w:num w:numId="14">
    <w:abstractNumId w:val="21"/>
  </w:num>
  <w:num w:numId="15">
    <w:abstractNumId w:val="2"/>
  </w:num>
  <w:num w:numId="16">
    <w:abstractNumId w:val="20"/>
  </w:num>
  <w:num w:numId="17">
    <w:abstractNumId w:val="1"/>
  </w:num>
  <w:num w:numId="18">
    <w:abstractNumId w:val="6"/>
  </w:num>
  <w:num w:numId="19">
    <w:abstractNumId w:val="15"/>
  </w:num>
  <w:num w:numId="20">
    <w:abstractNumId w:val="7"/>
  </w:num>
  <w:num w:numId="21">
    <w:abstractNumId w:val="14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980C5F"/>
    <w:rsid w:val="00024443"/>
    <w:rsid w:val="000536FD"/>
    <w:rsid w:val="000653D0"/>
    <w:rsid w:val="00084592"/>
    <w:rsid w:val="000A045E"/>
    <w:rsid w:val="000A5B33"/>
    <w:rsid w:val="000C4B71"/>
    <w:rsid w:val="000D28DD"/>
    <w:rsid w:val="000F23BA"/>
    <w:rsid w:val="000F714A"/>
    <w:rsid w:val="00122CE5"/>
    <w:rsid w:val="0013093E"/>
    <w:rsid w:val="001643A0"/>
    <w:rsid w:val="001729C1"/>
    <w:rsid w:val="001947EE"/>
    <w:rsid w:val="001B2267"/>
    <w:rsid w:val="001E0571"/>
    <w:rsid w:val="002319F8"/>
    <w:rsid w:val="00240D30"/>
    <w:rsid w:val="00255C68"/>
    <w:rsid w:val="0028773C"/>
    <w:rsid w:val="00290B67"/>
    <w:rsid w:val="0029599C"/>
    <w:rsid w:val="002A0FC5"/>
    <w:rsid w:val="002E3A78"/>
    <w:rsid w:val="00310A9A"/>
    <w:rsid w:val="00325756"/>
    <w:rsid w:val="00330578"/>
    <w:rsid w:val="00351BB4"/>
    <w:rsid w:val="00363B67"/>
    <w:rsid w:val="00386371"/>
    <w:rsid w:val="003976C9"/>
    <w:rsid w:val="003A5E14"/>
    <w:rsid w:val="003B668E"/>
    <w:rsid w:val="00420808"/>
    <w:rsid w:val="004225EC"/>
    <w:rsid w:val="00424A50"/>
    <w:rsid w:val="00425716"/>
    <w:rsid w:val="004517B6"/>
    <w:rsid w:val="00452CC5"/>
    <w:rsid w:val="00474F07"/>
    <w:rsid w:val="004C7251"/>
    <w:rsid w:val="004D7FCB"/>
    <w:rsid w:val="005040D7"/>
    <w:rsid w:val="00513FEE"/>
    <w:rsid w:val="005C2AB7"/>
    <w:rsid w:val="00633C12"/>
    <w:rsid w:val="00663348"/>
    <w:rsid w:val="006728C7"/>
    <w:rsid w:val="007136FF"/>
    <w:rsid w:val="007227E1"/>
    <w:rsid w:val="00723693"/>
    <w:rsid w:val="00724976"/>
    <w:rsid w:val="0072506A"/>
    <w:rsid w:val="00732A3C"/>
    <w:rsid w:val="00733925"/>
    <w:rsid w:val="00743832"/>
    <w:rsid w:val="0076081A"/>
    <w:rsid w:val="00777003"/>
    <w:rsid w:val="0077767D"/>
    <w:rsid w:val="00781B74"/>
    <w:rsid w:val="0079121C"/>
    <w:rsid w:val="007B1E2C"/>
    <w:rsid w:val="007E0531"/>
    <w:rsid w:val="007F50FC"/>
    <w:rsid w:val="0081570D"/>
    <w:rsid w:val="00830A0F"/>
    <w:rsid w:val="00853BAC"/>
    <w:rsid w:val="00855578"/>
    <w:rsid w:val="00882B31"/>
    <w:rsid w:val="008B3813"/>
    <w:rsid w:val="00904871"/>
    <w:rsid w:val="009352DC"/>
    <w:rsid w:val="0094192B"/>
    <w:rsid w:val="0095655D"/>
    <w:rsid w:val="00980C5F"/>
    <w:rsid w:val="009A25B9"/>
    <w:rsid w:val="009A3028"/>
    <w:rsid w:val="009A60E6"/>
    <w:rsid w:val="009B67D2"/>
    <w:rsid w:val="009D5B2A"/>
    <w:rsid w:val="009D79FE"/>
    <w:rsid w:val="009E38CD"/>
    <w:rsid w:val="00A03F63"/>
    <w:rsid w:val="00A50E17"/>
    <w:rsid w:val="00A8322C"/>
    <w:rsid w:val="00A904E5"/>
    <w:rsid w:val="00AA0B79"/>
    <w:rsid w:val="00AA51FD"/>
    <w:rsid w:val="00AB1329"/>
    <w:rsid w:val="00B219AD"/>
    <w:rsid w:val="00B3596B"/>
    <w:rsid w:val="00B620E5"/>
    <w:rsid w:val="00BA4530"/>
    <w:rsid w:val="00C03AA8"/>
    <w:rsid w:val="00C143B8"/>
    <w:rsid w:val="00C33FED"/>
    <w:rsid w:val="00C66FFE"/>
    <w:rsid w:val="00C76474"/>
    <w:rsid w:val="00CA4D44"/>
    <w:rsid w:val="00CF6224"/>
    <w:rsid w:val="00D02170"/>
    <w:rsid w:val="00D11E39"/>
    <w:rsid w:val="00D20F46"/>
    <w:rsid w:val="00D322CD"/>
    <w:rsid w:val="00D436DC"/>
    <w:rsid w:val="00D54A93"/>
    <w:rsid w:val="00D5712A"/>
    <w:rsid w:val="00D57278"/>
    <w:rsid w:val="00DA19DC"/>
    <w:rsid w:val="00DD0564"/>
    <w:rsid w:val="00DF71E6"/>
    <w:rsid w:val="00E238BC"/>
    <w:rsid w:val="00E27697"/>
    <w:rsid w:val="00E37681"/>
    <w:rsid w:val="00E37FCD"/>
    <w:rsid w:val="00E61ABE"/>
    <w:rsid w:val="00E66A6A"/>
    <w:rsid w:val="00E67AB8"/>
    <w:rsid w:val="00E745B5"/>
    <w:rsid w:val="00F5421D"/>
    <w:rsid w:val="00F9155B"/>
    <w:rsid w:val="00FC6DD2"/>
    <w:rsid w:val="00FF0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9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1E2C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B1E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E2C"/>
  </w:style>
  <w:style w:type="paragraph" w:styleId="Piedepgina">
    <w:name w:val="footer"/>
    <w:basedOn w:val="Normal"/>
    <w:link w:val="PiedepginaCar"/>
    <w:uiPriority w:val="99"/>
    <w:unhideWhenUsed/>
    <w:rsid w:val="007B1E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E2C"/>
  </w:style>
  <w:style w:type="table" w:styleId="Tablaconcuadrcula">
    <w:name w:val="Table Grid"/>
    <w:basedOn w:val="Tablanormal"/>
    <w:uiPriority w:val="39"/>
    <w:rsid w:val="000C4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68E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link w:val="Textoindependiente2Car"/>
    <w:rsid w:val="006728C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728C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6728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728C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728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goog-inline-blockkix-lineview-text-block">
    <w:name w:val="goog-inline-block kix-lineview-text-block"/>
    <w:basedOn w:val="Fuentedeprrafopredeter"/>
    <w:rsid w:val="000536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a.Bandiera\Documents\Modelli%20di%20Office%20personalizzati\embrace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embrace carta intestata</Template>
  <TotalTime>1</TotalTime>
  <Pages>4</Pages>
  <Words>1092</Words>
  <Characters>6011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Franca Bandiera</dc:creator>
  <cp:lastModifiedBy>raguarodb</cp:lastModifiedBy>
  <cp:revision>3</cp:revision>
  <cp:lastPrinted>2019-07-01T12:52:00Z</cp:lastPrinted>
  <dcterms:created xsi:type="dcterms:W3CDTF">2019-07-03T07:32:00Z</dcterms:created>
  <dcterms:modified xsi:type="dcterms:W3CDTF">2019-07-03T07:33:00Z</dcterms:modified>
</cp:coreProperties>
</file>